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 – TERRACAP</w:t>
      </w:r>
    </w:p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AC665B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>
        <w:rPr>
          <w:rFonts w:ascii="Arial" w:hAnsi="Arial" w:cs="Arial"/>
        </w:rPr>
        <w:t>EIA</w:t>
      </w:r>
    </w:p>
    <w:p w:rsidR="00AC665B" w:rsidRPr="003115D6" w:rsidRDefault="00AC665B" w:rsidP="00AC665B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PLANTAS</w:t>
      </w:r>
    </w:p>
    <w:p w:rsidR="00AC665B" w:rsidRDefault="00AC665B" w:rsidP="00AC665B">
      <w:pPr>
        <w:rPr>
          <w:rFonts w:ascii="Arial" w:hAnsi="Arial" w:cs="Arial"/>
        </w:rPr>
      </w:pPr>
    </w:p>
    <w:p w:rsidR="00AC665B" w:rsidRDefault="00AC665B" w:rsidP="00AC665B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</w:t>
      </w:r>
      <w:r w:rsidR="008C700B">
        <w:rPr>
          <w:rFonts w:ascii="Arial" w:hAnsi="Arial" w:cs="Arial"/>
          <w:b/>
        </w:rPr>
        <w:t>I</w:t>
      </w:r>
      <w:r w:rsidR="00E14285" w:rsidRPr="00E14285">
        <w:rPr>
          <w:rFonts w:ascii="Arial" w:hAnsi="Arial" w:cs="Arial"/>
          <w:b/>
        </w:rPr>
        <w:t xml:space="preserve"> – </w:t>
      </w:r>
      <w:r w:rsidR="008C700B">
        <w:rPr>
          <w:rFonts w:ascii="Arial" w:hAnsi="Arial" w:cs="Arial"/>
          <w:b/>
        </w:rPr>
        <w:t>RIMA</w:t>
      </w:r>
    </w:p>
    <w:p w:rsidR="00AC665B" w:rsidRPr="00901DB1" w:rsidRDefault="00AC665B" w:rsidP="00AC665B">
      <w:pPr>
        <w:rPr>
          <w:rFonts w:ascii="Arial" w:hAnsi="Arial" w:cs="Arial"/>
          <w:b/>
          <w:u w:val="single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 PARA O PARCELAMENTO DE SOLO URBANO DE INTERESSE SOCIAL DENOMINADO RESIDENCIAL SOBRADINHO</w:t>
      </w: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 TÉCNICO</w:t>
      </w:r>
      <w:r w:rsidRPr="008B242A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253752" w:rsidRDefault="00AC665B" w:rsidP="00AC665B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>
        <w:rPr>
          <w:rFonts w:ascii="Arial" w:hAnsi="Arial" w:cs="Arial"/>
          <w:b/>
        </w:rPr>
        <w:t xml:space="preserve">Setembro de </w:t>
      </w:r>
      <w:proofErr w:type="gramStart"/>
      <w:r>
        <w:rPr>
          <w:rFonts w:ascii="Arial" w:hAnsi="Arial" w:cs="Arial"/>
          <w:b/>
        </w:rPr>
        <w:t>2017</w:t>
      </w:r>
      <w:proofErr w:type="gramEnd"/>
    </w:p>
    <w:p w:rsidR="0071382B" w:rsidRPr="0027004F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27004F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27004F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71382B" w:rsidRPr="0027004F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94649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94649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71382B" w:rsidRPr="0094649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25911351"/>
      <w:bookmarkEnd w:id="0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E95146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71382B" w:rsidRPr="0005751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A45BED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A45BED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71382B" w:rsidRPr="00A45BED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71382B" w:rsidRPr="00A45BED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A45BED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Pr="009149B0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Default="0071382B" w:rsidP="0071382B">
      <w:pPr>
        <w:jc w:val="center"/>
        <w:rPr>
          <w:rFonts w:ascii="Arial" w:hAnsi="Arial" w:cs="Arial"/>
          <w:b/>
          <w:sz w:val="28"/>
          <w:szCs w:val="28"/>
        </w:rPr>
      </w:pPr>
    </w:p>
    <w:p w:rsidR="0071382B" w:rsidRDefault="0071382B" w:rsidP="0071382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71382B" w:rsidRDefault="0071382B" w:rsidP="0071382B">
      <w:pPr>
        <w:jc w:val="center"/>
        <w:rPr>
          <w:rFonts w:ascii="Arial" w:hAnsi="Arial" w:cs="Arial"/>
          <w:b/>
        </w:rPr>
      </w:pPr>
    </w:p>
    <w:p w:rsidR="0071382B" w:rsidRPr="008B242A" w:rsidRDefault="0071382B" w:rsidP="00AC665B">
      <w:pPr>
        <w:jc w:val="center"/>
        <w:rPr>
          <w:rFonts w:ascii="Arial" w:hAnsi="Arial" w:cs="Arial"/>
          <w:b/>
        </w:rPr>
      </w:pPr>
      <w:bookmarkStart w:id="1" w:name="_GoBack"/>
      <w:bookmarkEnd w:id="1"/>
    </w:p>
    <w:sectPr w:rsidR="0071382B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F8F" w:rsidRDefault="003F7F8F" w:rsidP="00F230F9">
      <w:pPr>
        <w:spacing w:line="240" w:lineRule="auto"/>
      </w:pPr>
      <w:r>
        <w:separator/>
      </w:r>
    </w:p>
  </w:endnote>
  <w:endnote w:type="continuationSeparator" w:id="0">
    <w:p w:rsidR="003F7F8F" w:rsidRDefault="003F7F8F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F8F" w:rsidRDefault="003F7F8F" w:rsidP="00F230F9">
      <w:pPr>
        <w:spacing w:line="240" w:lineRule="auto"/>
      </w:pPr>
      <w:r>
        <w:separator/>
      </w:r>
    </w:p>
  </w:footnote>
  <w:footnote w:type="continuationSeparator" w:id="0">
    <w:p w:rsidR="003F7F8F" w:rsidRDefault="003F7F8F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BE5C0F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AE71584" wp14:editId="0E316BC8">
                <wp:extent cx="1920272" cy="52387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45AD0"/>
    <w:rsid w:val="00052C03"/>
    <w:rsid w:val="00053D7D"/>
    <w:rsid w:val="0005751B"/>
    <w:rsid w:val="00064C16"/>
    <w:rsid w:val="000B6B6C"/>
    <w:rsid w:val="00173124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3F7F8F"/>
    <w:rsid w:val="004241C2"/>
    <w:rsid w:val="004C75C5"/>
    <w:rsid w:val="00503381"/>
    <w:rsid w:val="005B75E1"/>
    <w:rsid w:val="006325DD"/>
    <w:rsid w:val="00682CB5"/>
    <w:rsid w:val="006A03DC"/>
    <w:rsid w:val="00705AE0"/>
    <w:rsid w:val="00711FB0"/>
    <w:rsid w:val="0071382B"/>
    <w:rsid w:val="00730128"/>
    <w:rsid w:val="00820751"/>
    <w:rsid w:val="00825997"/>
    <w:rsid w:val="00895FB3"/>
    <w:rsid w:val="008B242A"/>
    <w:rsid w:val="008B6989"/>
    <w:rsid w:val="008C39A0"/>
    <w:rsid w:val="008C700B"/>
    <w:rsid w:val="008D01A7"/>
    <w:rsid w:val="009057A3"/>
    <w:rsid w:val="00907A9E"/>
    <w:rsid w:val="009149B0"/>
    <w:rsid w:val="00927793"/>
    <w:rsid w:val="00946490"/>
    <w:rsid w:val="00983793"/>
    <w:rsid w:val="00987175"/>
    <w:rsid w:val="00A45BED"/>
    <w:rsid w:val="00A97435"/>
    <w:rsid w:val="00AA09B1"/>
    <w:rsid w:val="00AC665B"/>
    <w:rsid w:val="00B05E9B"/>
    <w:rsid w:val="00B3240C"/>
    <w:rsid w:val="00B5512E"/>
    <w:rsid w:val="00BE5C0F"/>
    <w:rsid w:val="00BF2EF5"/>
    <w:rsid w:val="00BF6133"/>
    <w:rsid w:val="00C1792F"/>
    <w:rsid w:val="00CC3A70"/>
    <w:rsid w:val="00CD41C9"/>
    <w:rsid w:val="00D609B1"/>
    <w:rsid w:val="00D62607"/>
    <w:rsid w:val="00D62E89"/>
    <w:rsid w:val="00DD5A86"/>
    <w:rsid w:val="00E00C24"/>
    <w:rsid w:val="00E14285"/>
    <w:rsid w:val="00E95146"/>
    <w:rsid w:val="00F230F9"/>
    <w:rsid w:val="00FA4597"/>
    <w:rsid w:val="00FC457B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D3EE5-D491-4F5A-BBDC-8D0A72A75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3</TotalTime>
  <Pages>2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7</cp:revision>
  <cp:lastPrinted>2015-06-19T08:05:00Z</cp:lastPrinted>
  <dcterms:created xsi:type="dcterms:W3CDTF">2017-06-11T18:56:00Z</dcterms:created>
  <dcterms:modified xsi:type="dcterms:W3CDTF">2017-09-21T19:55:00Z</dcterms:modified>
</cp:coreProperties>
</file>