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85C" w:rsidRPr="008D3C16" w:rsidRDefault="00F5785C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MAPA 01</w:t>
      </w:r>
    </w:p>
    <w:p w:rsidR="00F5785C" w:rsidRPr="008D3C16" w:rsidRDefault="00F5785C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LOCALIZAÇÃO E ACESSOS VIÁRIOS</w:t>
      </w:r>
    </w:p>
    <w:p w:rsidR="00F5785C" w:rsidRPr="008D3C16" w:rsidRDefault="00F5785C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F5785C" w:rsidRPr="008D3C16" w:rsidRDefault="00F5785C" w:rsidP="00F5785C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02</w:t>
      </w:r>
    </w:p>
    <w:p w:rsidR="00751768" w:rsidRPr="008D3C16" w:rsidRDefault="008D3C16" w:rsidP="00F5785C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SITUAÇÃO FUNDIÁRIA</w:t>
      </w:r>
    </w:p>
    <w:p w:rsidR="00751768" w:rsidRPr="008D3C16" w:rsidRDefault="00751768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51768" w:rsidRPr="008D3C16" w:rsidRDefault="00751768" w:rsidP="00751768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03</w:t>
      </w:r>
    </w:p>
    <w:p w:rsidR="00315A12" w:rsidRPr="008D3C16" w:rsidRDefault="008D3C16" w:rsidP="00F5785C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ZONEAMENTO TERRITORIAL</w:t>
      </w:r>
    </w:p>
    <w:p w:rsidR="00315A12" w:rsidRPr="008D3C16" w:rsidRDefault="00315A12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315A12" w:rsidRPr="008D3C16" w:rsidRDefault="00315A12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04</w:t>
      </w:r>
    </w:p>
    <w:p w:rsidR="00315A12" w:rsidRPr="008D3C16" w:rsidRDefault="00315A12" w:rsidP="00F5785C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ZONEAMENTO </w:t>
      </w:r>
      <w:r w:rsid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AMBIENTAL</w:t>
      </w:r>
    </w:p>
    <w:p w:rsidR="00315A12" w:rsidRPr="008D3C16" w:rsidRDefault="00315A12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315A12" w:rsidRPr="008D3C16" w:rsidRDefault="00315A12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05</w:t>
      </w:r>
    </w:p>
    <w:p w:rsidR="00315A12" w:rsidRPr="008D3C16" w:rsidRDefault="00315A12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ZONEAMENTO HIDROGRÁFICO</w:t>
      </w:r>
    </w:p>
    <w:p w:rsidR="00315A12" w:rsidRPr="008D3C16" w:rsidRDefault="00315A12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315A12" w:rsidRPr="008D3C16" w:rsidRDefault="00315A12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06</w:t>
      </w:r>
    </w:p>
    <w:p w:rsidR="00595C5B" w:rsidRPr="008D3C16" w:rsidRDefault="008D3C16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IMAGEM</w:t>
      </w:r>
    </w:p>
    <w:p w:rsidR="00595C5B" w:rsidRPr="008D3C16" w:rsidRDefault="00595C5B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595C5B" w:rsidRPr="008D3C16" w:rsidRDefault="00595C5B" w:rsidP="00595C5B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07</w:t>
      </w:r>
      <w:r w:rsid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</w:t>
      </w:r>
    </w:p>
    <w:p w:rsidR="008D3C16" w:rsidRDefault="00595C5B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ÁREAS DE INFLUÊNCIAS (MEIO </w:t>
      </w:r>
      <w:r w:rsid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BIÓTICO</w:t>
      </w: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8D3C16" w:rsidRDefault="008D3C1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D3C16" w:rsidRPr="008D3C16" w:rsidRDefault="008D3C16" w:rsidP="008D3C1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07</w:t>
      </w: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</w:p>
    <w:p w:rsidR="008D3C16" w:rsidRDefault="008D3C16" w:rsidP="008D3C1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ÁREAS DE INFLUÊNCIAS (MEIO </w:t>
      </w: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FÍSICO</w:t>
      </w: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8D3C16" w:rsidRDefault="008D3C1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D3C16" w:rsidRPr="008D3C16" w:rsidRDefault="008D3C16" w:rsidP="008D3C1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07</w:t>
      </w: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</w:t>
      </w:r>
    </w:p>
    <w:p w:rsidR="008D3C16" w:rsidRDefault="008D3C16" w:rsidP="008D3C1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ÁREAS DE INFLUÊNCIAS (MEIO </w:t>
      </w: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ANTRÓPICO</w:t>
      </w: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944186" w:rsidRPr="008D3C16" w:rsidRDefault="0094418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944186" w:rsidRPr="008D3C16" w:rsidRDefault="00944186" w:rsidP="0094418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08</w:t>
      </w:r>
    </w:p>
    <w:p w:rsidR="003670F5" w:rsidRPr="008D3C16" w:rsidRDefault="00944186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GEOLOGIA</w:t>
      </w:r>
    </w:p>
    <w:p w:rsidR="003670F5" w:rsidRPr="008D3C16" w:rsidRDefault="003670F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3670F5" w:rsidRPr="008D3C16" w:rsidRDefault="00EA5510" w:rsidP="003670F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09</w:t>
      </w:r>
    </w:p>
    <w:p w:rsidR="00EA5510" w:rsidRPr="008D3C16" w:rsidRDefault="00254AF6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GEOMORFOLOGIA</w:t>
      </w:r>
    </w:p>
    <w:p w:rsidR="00EA5510" w:rsidRPr="008D3C16" w:rsidRDefault="00EA5510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EA5510" w:rsidRPr="008D3C16" w:rsidRDefault="00EA5510" w:rsidP="00EA551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10</w:t>
      </w:r>
    </w:p>
    <w:p w:rsidR="00254AF6" w:rsidRDefault="00254AF6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HIDROGEOLOGIA</w:t>
      </w:r>
    </w:p>
    <w:p w:rsidR="00254AF6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507DA4" w:rsidRDefault="00254AF6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11 A</w:t>
      </w:r>
    </w:p>
    <w:p w:rsidR="00254AF6" w:rsidRDefault="00254AF6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PEDOLOGIA</w:t>
      </w:r>
    </w:p>
    <w:p w:rsidR="00254AF6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MAPA 11 </w:t>
      </w: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PEDOLOGIA</w:t>
      </w:r>
    </w:p>
    <w:p w:rsidR="00254AF6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MAPA </w:t>
      </w: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</w:t>
      </w: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</w:t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DECLIVIDADE</w:t>
      </w:r>
    </w:p>
    <w:p w:rsidR="00254AF6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12 B</w:t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DECLIVIDADE</w:t>
      </w:r>
    </w:p>
    <w:p w:rsidR="00254AF6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13</w:t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ISOIETAS</w:t>
      </w:r>
    </w:p>
    <w:p w:rsidR="00254AF6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D647A2" w:rsidRPr="008D3C16" w:rsidRDefault="00D647A2" w:rsidP="00D647A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14</w:t>
      </w:r>
    </w:p>
    <w:p w:rsidR="00254AF6" w:rsidRDefault="00254AF6" w:rsidP="00D647A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RISCO À EROSÃO</w:t>
      </w:r>
    </w:p>
    <w:p w:rsidR="00254AF6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254AF6" w:rsidRPr="008D3C1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15</w:t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RISCO À </w:t>
      </w: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CONTAMINAÇÃO</w:t>
      </w:r>
    </w:p>
    <w:p w:rsidR="00254AF6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16 A</w:t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USO, OCUPAÇÃO E COBERTURA </w:t>
      </w:r>
      <w:proofErr w:type="gramStart"/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VEGETAL</w:t>
      </w:r>
      <w:proofErr w:type="gramEnd"/>
    </w:p>
    <w:p w:rsidR="00254AF6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16</w:t>
      </w: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</w:p>
    <w:p w:rsidR="00254AF6" w:rsidRDefault="00254AF6" w:rsidP="00254AF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USO, OCUPAÇÃO E COBERTURA </w:t>
      </w:r>
      <w:proofErr w:type="gramStart"/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VEGETAL</w:t>
      </w:r>
      <w:proofErr w:type="gramEnd"/>
    </w:p>
    <w:p w:rsidR="005018CD" w:rsidRPr="008D3C16" w:rsidRDefault="005018CD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5018CD" w:rsidRPr="008D3C16" w:rsidRDefault="00254AF6" w:rsidP="005018CD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17</w:t>
      </w:r>
    </w:p>
    <w:p w:rsidR="00C00216" w:rsidRPr="008D3C16" w:rsidRDefault="00254AF6" w:rsidP="00D647A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ÁREA DE PRESERVAÇÃO PERMANENTE – APP</w:t>
      </w:r>
    </w:p>
    <w:p w:rsidR="00C00216" w:rsidRPr="008D3C16" w:rsidRDefault="00C0021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C00216" w:rsidRPr="008D3C16" w:rsidRDefault="00E77005" w:rsidP="00C00216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18 A</w:t>
      </w:r>
    </w:p>
    <w:p w:rsidR="00607989" w:rsidRPr="008D3C16" w:rsidRDefault="00E77005" w:rsidP="00D647A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INVENTÁRIO FLORESTAL</w:t>
      </w:r>
    </w:p>
    <w:p w:rsidR="00607989" w:rsidRPr="008D3C16" w:rsidRDefault="00607989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3C16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607989" w:rsidRPr="008D3C16" w:rsidRDefault="00E77005" w:rsidP="00607989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18 B</w:t>
      </w:r>
    </w:p>
    <w:p w:rsidR="00E77005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INVENTÁRIO FLORESTAL</w:t>
      </w:r>
    </w:p>
    <w:p w:rsidR="00E7700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9A0470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19</w:t>
      </w:r>
    </w:p>
    <w:p w:rsidR="00E77005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FAUNA</w:t>
      </w:r>
    </w:p>
    <w:p w:rsidR="00E7700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E77005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20</w:t>
      </w:r>
    </w:p>
    <w:p w:rsidR="00E77005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ESTUDO PRELIMINAR URBANÍSTICO</w:t>
      </w:r>
    </w:p>
    <w:p w:rsidR="00E7700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E77005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21</w:t>
      </w:r>
    </w:p>
    <w:p w:rsidR="00E77005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NÚCLEO URBANOS</w:t>
      </w:r>
      <w:proofErr w:type="gramEnd"/>
    </w:p>
    <w:p w:rsidR="00E7700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E77005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22</w:t>
      </w:r>
    </w:p>
    <w:p w:rsidR="00E77005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INTERFERÊNCIAS</w:t>
      </w:r>
    </w:p>
    <w:p w:rsidR="00E7700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E77005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MAPA 23</w:t>
      </w:r>
    </w:p>
    <w:p w:rsidR="00E77005" w:rsidRPr="008D3C16" w:rsidRDefault="00E77005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RISCO GEOTÉCNICO</w:t>
      </w:r>
      <w:bookmarkStart w:id="0" w:name="_GoBack"/>
      <w:bookmarkEnd w:id="0"/>
    </w:p>
    <w:sectPr w:rsidR="00E77005" w:rsidRPr="008D3C16" w:rsidSect="008D3C16">
      <w:headerReference w:type="default" r:id="rId9"/>
      <w:footerReference w:type="default" r:id="rId10"/>
      <w:pgSz w:w="11906" w:h="16838" w:code="9"/>
      <w:pgMar w:top="1843" w:right="1134" w:bottom="1418" w:left="1134" w:header="709" w:footer="567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C16" w:rsidRDefault="008D3C16" w:rsidP="0057617C">
      <w:pPr>
        <w:spacing w:line="240" w:lineRule="auto"/>
      </w:pPr>
      <w:r>
        <w:separator/>
      </w:r>
    </w:p>
  </w:endnote>
  <w:endnote w:type="continuationSeparator" w:id="0">
    <w:p w:rsidR="008D3C16" w:rsidRDefault="008D3C16" w:rsidP="005761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16" w:rsidRDefault="008D3C16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C16" w:rsidRDefault="008D3C16" w:rsidP="0057617C">
      <w:pPr>
        <w:spacing w:line="240" w:lineRule="auto"/>
      </w:pPr>
      <w:r>
        <w:separator/>
      </w:r>
    </w:p>
  </w:footnote>
  <w:footnote w:type="continuationSeparator" w:id="0">
    <w:p w:rsidR="008D3C16" w:rsidRDefault="008D3C16" w:rsidP="005761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55"/>
      <w:gridCol w:w="3139"/>
      <w:gridCol w:w="3360"/>
    </w:tblGrid>
    <w:tr w:rsidR="008D3C16" w:rsidTr="008D3C16">
      <w:tc>
        <w:tcPr>
          <w:tcW w:w="1702" w:type="pct"/>
          <w:vAlign w:val="center"/>
        </w:tcPr>
        <w:p w:rsidR="008D3C16" w:rsidRDefault="008D3C16" w:rsidP="008D3C16">
          <w:pPr>
            <w:pStyle w:val="Cabealho"/>
            <w:spacing w:before="60" w:after="60"/>
            <w:jc w:val="left"/>
          </w:pPr>
          <w:r>
            <w:rPr>
              <w:noProof/>
            </w:rPr>
            <w:drawing>
              <wp:inline distT="0" distB="0" distL="0" distR="0" wp14:anchorId="445CF4E6" wp14:editId="3D2BEAE7">
                <wp:extent cx="1871102" cy="600075"/>
                <wp:effectExtent l="0" t="0" r="0" b="0"/>
                <wp:docPr id="110" name="Imagem 1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terracap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86776" cy="6051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93" w:type="pct"/>
        </w:tcPr>
        <w:p w:rsidR="008D3C16" w:rsidRDefault="008D3C16" w:rsidP="008D3C16">
          <w:pPr>
            <w:pStyle w:val="Cabealho"/>
            <w:spacing w:before="60" w:after="60"/>
          </w:pPr>
        </w:p>
      </w:tc>
      <w:tc>
        <w:tcPr>
          <w:tcW w:w="1705" w:type="pct"/>
          <w:vAlign w:val="center"/>
        </w:tcPr>
        <w:p w:rsidR="008D3C16" w:rsidRDefault="008D3C16" w:rsidP="008D3C16">
          <w:pPr>
            <w:pStyle w:val="Cabealho"/>
            <w:spacing w:before="60" w:after="60"/>
            <w:jc w:val="right"/>
          </w:pPr>
          <w:r>
            <w:rPr>
              <w:noProof/>
            </w:rPr>
            <w:drawing>
              <wp:inline distT="0" distB="0" distL="0" distR="0" wp14:anchorId="7091DCC9" wp14:editId="26CFFCC4">
                <wp:extent cx="1920272" cy="523875"/>
                <wp:effectExtent l="0" t="0" r="0" b="0"/>
                <wp:docPr id="112" name="Imagem 1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D3C16" w:rsidRDefault="008D3C1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4AB0"/>
    <w:multiLevelType w:val="multilevel"/>
    <w:tmpl w:val="9CD07E3C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34"/>
    <w:rsid w:val="00016713"/>
    <w:rsid w:val="000710AA"/>
    <w:rsid w:val="000B231F"/>
    <w:rsid w:val="000B7F94"/>
    <w:rsid w:val="000C624C"/>
    <w:rsid w:val="000D72A8"/>
    <w:rsid w:val="0010048B"/>
    <w:rsid w:val="001004F8"/>
    <w:rsid w:val="00102C01"/>
    <w:rsid w:val="0010793E"/>
    <w:rsid w:val="00125AD5"/>
    <w:rsid w:val="001541C8"/>
    <w:rsid w:val="00167D17"/>
    <w:rsid w:val="001D28EF"/>
    <w:rsid w:val="001F520C"/>
    <w:rsid w:val="002162DB"/>
    <w:rsid w:val="00225F14"/>
    <w:rsid w:val="00231997"/>
    <w:rsid w:val="00254AF6"/>
    <w:rsid w:val="00280609"/>
    <w:rsid w:val="00290FEC"/>
    <w:rsid w:val="002A3505"/>
    <w:rsid w:val="002A6A9B"/>
    <w:rsid w:val="002B2F38"/>
    <w:rsid w:val="002E54F0"/>
    <w:rsid w:val="002F3B66"/>
    <w:rsid w:val="002F413F"/>
    <w:rsid w:val="002F4BC8"/>
    <w:rsid w:val="003004D7"/>
    <w:rsid w:val="00304175"/>
    <w:rsid w:val="00315A12"/>
    <w:rsid w:val="003173CF"/>
    <w:rsid w:val="003214C6"/>
    <w:rsid w:val="00323E37"/>
    <w:rsid w:val="0036388E"/>
    <w:rsid w:val="003670F5"/>
    <w:rsid w:val="0037379D"/>
    <w:rsid w:val="00396D95"/>
    <w:rsid w:val="003A1931"/>
    <w:rsid w:val="003A3FC1"/>
    <w:rsid w:val="003B0293"/>
    <w:rsid w:val="003D5BFA"/>
    <w:rsid w:val="003D6CCE"/>
    <w:rsid w:val="0041315A"/>
    <w:rsid w:val="0045681F"/>
    <w:rsid w:val="0046270F"/>
    <w:rsid w:val="00482B43"/>
    <w:rsid w:val="0049270A"/>
    <w:rsid w:val="005018CD"/>
    <w:rsid w:val="00507DA4"/>
    <w:rsid w:val="00516654"/>
    <w:rsid w:val="005201BF"/>
    <w:rsid w:val="00524E9A"/>
    <w:rsid w:val="0056376C"/>
    <w:rsid w:val="0057617C"/>
    <w:rsid w:val="00584538"/>
    <w:rsid w:val="005908B3"/>
    <w:rsid w:val="00595C5B"/>
    <w:rsid w:val="00596C49"/>
    <w:rsid w:val="005A6D18"/>
    <w:rsid w:val="00607989"/>
    <w:rsid w:val="00611178"/>
    <w:rsid w:val="00622C72"/>
    <w:rsid w:val="00624846"/>
    <w:rsid w:val="00632BAF"/>
    <w:rsid w:val="00650910"/>
    <w:rsid w:val="00684A24"/>
    <w:rsid w:val="006A163B"/>
    <w:rsid w:val="006B3373"/>
    <w:rsid w:val="006D0CD6"/>
    <w:rsid w:val="00700CCC"/>
    <w:rsid w:val="007012F0"/>
    <w:rsid w:val="00732220"/>
    <w:rsid w:val="0074022E"/>
    <w:rsid w:val="00751768"/>
    <w:rsid w:val="0078512D"/>
    <w:rsid w:val="007A5275"/>
    <w:rsid w:val="007C081F"/>
    <w:rsid w:val="00816DDC"/>
    <w:rsid w:val="0084386D"/>
    <w:rsid w:val="008448BC"/>
    <w:rsid w:val="00855726"/>
    <w:rsid w:val="00891E1E"/>
    <w:rsid w:val="008C35E6"/>
    <w:rsid w:val="008D3C16"/>
    <w:rsid w:val="008D43E7"/>
    <w:rsid w:val="008E25A6"/>
    <w:rsid w:val="00925168"/>
    <w:rsid w:val="009339D6"/>
    <w:rsid w:val="00941FA0"/>
    <w:rsid w:val="00944186"/>
    <w:rsid w:val="009639B0"/>
    <w:rsid w:val="00974334"/>
    <w:rsid w:val="0097751E"/>
    <w:rsid w:val="0098584F"/>
    <w:rsid w:val="00996CEA"/>
    <w:rsid w:val="009A0470"/>
    <w:rsid w:val="009A1D4C"/>
    <w:rsid w:val="009A2289"/>
    <w:rsid w:val="009B2CF7"/>
    <w:rsid w:val="009C1EAB"/>
    <w:rsid w:val="009D105B"/>
    <w:rsid w:val="009E68B8"/>
    <w:rsid w:val="00A6505B"/>
    <w:rsid w:val="00A837F0"/>
    <w:rsid w:val="00A83F03"/>
    <w:rsid w:val="00AF66EB"/>
    <w:rsid w:val="00AF6828"/>
    <w:rsid w:val="00B0099D"/>
    <w:rsid w:val="00B26EFA"/>
    <w:rsid w:val="00B70F3C"/>
    <w:rsid w:val="00B91CF7"/>
    <w:rsid w:val="00B949C4"/>
    <w:rsid w:val="00B957E8"/>
    <w:rsid w:val="00BE73CA"/>
    <w:rsid w:val="00BF2D4A"/>
    <w:rsid w:val="00BF6C00"/>
    <w:rsid w:val="00C00216"/>
    <w:rsid w:val="00C07131"/>
    <w:rsid w:val="00C1534F"/>
    <w:rsid w:val="00C332D5"/>
    <w:rsid w:val="00C349B3"/>
    <w:rsid w:val="00C34CB1"/>
    <w:rsid w:val="00C35F95"/>
    <w:rsid w:val="00C40C17"/>
    <w:rsid w:val="00C51BD4"/>
    <w:rsid w:val="00C73AD9"/>
    <w:rsid w:val="00CC0FC0"/>
    <w:rsid w:val="00CC411A"/>
    <w:rsid w:val="00CD5B58"/>
    <w:rsid w:val="00D046C2"/>
    <w:rsid w:val="00D107D6"/>
    <w:rsid w:val="00D47E6C"/>
    <w:rsid w:val="00D647A2"/>
    <w:rsid w:val="00D85315"/>
    <w:rsid w:val="00DB7D9F"/>
    <w:rsid w:val="00DF0C8F"/>
    <w:rsid w:val="00DF78CE"/>
    <w:rsid w:val="00E02AE1"/>
    <w:rsid w:val="00E31651"/>
    <w:rsid w:val="00E367CE"/>
    <w:rsid w:val="00E47029"/>
    <w:rsid w:val="00E73F9B"/>
    <w:rsid w:val="00E77005"/>
    <w:rsid w:val="00E82412"/>
    <w:rsid w:val="00EA5510"/>
    <w:rsid w:val="00ED1CC1"/>
    <w:rsid w:val="00ED4BE9"/>
    <w:rsid w:val="00ED58C1"/>
    <w:rsid w:val="00ED6F6D"/>
    <w:rsid w:val="00F0344C"/>
    <w:rsid w:val="00F5200D"/>
    <w:rsid w:val="00F56D98"/>
    <w:rsid w:val="00F5785C"/>
    <w:rsid w:val="00FA3D25"/>
    <w:rsid w:val="00FC671A"/>
    <w:rsid w:val="00FF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uiPriority="11" w:qFormat="1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846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624846"/>
    <w:pPr>
      <w:keepNext/>
      <w:keepLines/>
      <w:numPr>
        <w:numId w:val="1"/>
      </w:numPr>
      <w:outlineLvl w:val="0"/>
    </w:pPr>
    <w:rPr>
      <w:rFonts w:eastAsia="Times New Roman"/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qFormat/>
    <w:rsid w:val="00624846"/>
    <w:pPr>
      <w:keepNext/>
      <w:keepLines/>
      <w:numPr>
        <w:ilvl w:val="1"/>
        <w:numId w:val="1"/>
      </w:numPr>
      <w:outlineLvl w:val="1"/>
    </w:pPr>
    <w:rPr>
      <w:rFonts w:eastAsia="Times New Roman"/>
      <w:b/>
      <w:bCs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qFormat/>
    <w:rsid w:val="00E82412"/>
    <w:pPr>
      <w:keepNext/>
      <w:keepLines/>
      <w:numPr>
        <w:ilvl w:val="2"/>
        <w:numId w:val="1"/>
      </w:numPr>
      <w:outlineLvl w:val="2"/>
    </w:pPr>
    <w:rPr>
      <w:rFonts w:eastAsia="Times New Roman"/>
      <w:bCs/>
      <w:i/>
    </w:rPr>
  </w:style>
  <w:style w:type="paragraph" w:styleId="Ttulo4">
    <w:name w:val="heading 4"/>
    <w:basedOn w:val="Normal"/>
    <w:next w:val="Normal"/>
    <w:link w:val="Ttulo4Char"/>
    <w:autoRedefine/>
    <w:uiPriority w:val="9"/>
    <w:qFormat/>
    <w:rsid w:val="00624846"/>
    <w:pPr>
      <w:keepNext/>
      <w:keepLines/>
      <w:numPr>
        <w:ilvl w:val="3"/>
        <w:numId w:val="1"/>
      </w:numPr>
      <w:outlineLvl w:val="3"/>
    </w:pPr>
    <w:rPr>
      <w:rFonts w:ascii="Cambria" w:eastAsia="Times New Roman" w:hAnsi="Cambria"/>
      <w:bCs/>
      <w:i/>
      <w:iCs/>
    </w:rPr>
  </w:style>
  <w:style w:type="paragraph" w:styleId="Ttulo5">
    <w:name w:val="heading 5"/>
    <w:basedOn w:val="Normal"/>
    <w:next w:val="Normal"/>
    <w:link w:val="Ttulo5Char"/>
    <w:uiPriority w:val="9"/>
    <w:rsid w:val="00624846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rsid w:val="00624846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4846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4846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4846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4846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624846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E82412"/>
    <w:rPr>
      <w:rFonts w:ascii="Times New Roman" w:eastAsia="Times New Roman" w:hAnsi="Times New Roman"/>
      <w:bCs/>
      <w:i/>
      <w:sz w:val="24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624846"/>
    <w:rPr>
      <w:rFonts w:ascii="Cambria" w:eastAsia="Times New Roman" w:hAnsi="Cambria" w:cs="Times New Roman"/>
      <w:bCs/>
      <w:i/>
      <w:iCs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624846"/>
    <w:rPr>
      <w:rFonts w:ascii="Cambria" w:eastAsia="Times New Roman" w:hAnsi="Cambria" w:cs="Times New Roman"/>
      <w:color w:val="243F60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4846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4846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4846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484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Legenda">
    <w:name w:val="caption"/>
    <w:basedOn w:val="Normal"/>
    <w:next w:val="Normal"/>
    <w:uiPriority w:val="35"/>
    <w:qFormat/>
    <w:rsid w:val="00E82412"/>
    <w:pPr>
      <w:spacing w:line="240" w:lineRule="auto"/>
    </w:pPr>
    <w:rPr>
      <w:b/>
      <w:bCs/>
      <w:sz w:val="20"/>
      <w:szCs w:val="18"/>
    </w:rPr>
  </w:style>
  <w:style w:type="paragraph" w:styleId="PargrafodaLista">
    <w:name w:val="List Paragraph"/>
    <w:basedOn w:val="Normal"/>
    <w:uiPriority w:val="34"/>
    <w:rsid w:val="00624846"/>
    <w:pPr>
      <w:ind w:left="720"/>
      <w:contextualSpacing/>
    </w:pPr>
  </w:style>
  <w:style w:type="table" w:styleId="Tabelacomgrade">
    <w:name w:val="Table Grid"/>
    <w:basedOn w:val="Tabelanormal"/>
    <w:rsid w:val="0023199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25F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F14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0D72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0D72A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7617C"/>
    <w:pPr>
      <w:tabs>
        <w:tab w:val="center" w:pos="4252"/>
        <w:tab w:val="right" w:pos="8504"/>
      </w:tabs>
      <w:spacing w:line="240" w:lineRule="auto"/>
    </w:pPr>
  </w:style>
  <w:style w:type="paragraph" w:styleId="Sumrio1">
    <w:name w:val="toc 1"/>
    <w:basedOn w:val="Normal"/>
    <w:next w:val="Normal"/>
    <w:autoRedefine/>
    <w:uiPriority w:val="39"/>
    <w:semiHidden/>
    <w:unhideWhenUsed/>
    <w:rsid w:val="0057617C"/>
    <w:pPr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57617C"/>
    <w:pPr>
      <w:spacing w:after="100" w:line="240" w:lineRule="auto"/>
      <w:ind w:left="24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57617C"/>
    <w:pPr>
      <w:spacing w:after="100" w:line="240" w:lineRule="auto"/>
      <w:ind w:left="480"/>
    </w:pPr>
  </w:style>
  <w:style w:type="character" w:customStyle="1" w:styleId="CabealhoChar">
    <w:name w:val="Cabeçalho Char"/>
    <w:basedOn w:val="Fontepargpadro"/>
    <w:link w:val="Cabealho"/>
    <w:uiPriority w:val="99"/>
    <w:rsid w:val="0057617C"/>
    <w:rPr>
      <w:rFonts w:ascii="Times New Roman" w:hAnsi="Times New Roman"/>
      <w:sz w:val="24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7617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617C"/>
    <w:rPr>
      <w:rFonts w:ascii="Times New Roman" w:hAnsi="Times New Roman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uiPriority="11" w:qFormat="1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846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624846"/>
    <w:pPr>
      <w:keepNext/>
      <w:keepLines/>
      <w:numPr>
        <w:numId w:val="1"/>
      </w:numPr>
      <w:outlineLvl w:val="0"/>
    </w:pPr>
    <w:rPr>
      <w:rFonts w:eastAsia="Times New Roman"/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qFormat/>
    <w:rsid w:val="00624846"/>
    <w:pPr>
      <w:keepNext/>
      <w:keepLines/>
      <w:numPr>
        <w:ilvl w:val="1"/>
        <w:numId w:val="1"/>
      </w:numPr>
      <w:outlineLvl w:val="1"/>
    </w:pPr>
    <w:rPr>
      <w:rFonts w:eastAsia="Times New Roman"/>
      <w:b/>
      <w:bCs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qFormat/>
    <w:rsid w:val="00E82412"/>
    <w:pPr>
      <w:keepNext/>
      <w:keepLines/>
      <w:numPr>
        <w:ilvl w:val="2"/>
        <w:numId w:val="1"/>
      </w:numPr>
      <w:outlineLvl w:val="2"/>
    </w:pPr>
    <w:rPr>
      <w:rFonts w:eastAsia="Times New Roman"/>
      <w:bCs/>
      <w:i/>
    </w:rPr>
  </w:style>
  <w:style w:type="paragraph" w:styleId="Ttulo4">
    <w:name w:val="heading 4"/>
    <w:basedOn w:val="Normal"/>
    <w:next w:val="Normal"/>
    <w:link w:val="Ttulo4Char"/>
    <w:autoRedefine/>
    <w:uiPriority w:val="9"/>
    <w:qFormat/>
    <w:rsid w:val="00624846"/>
    <w:pPr>
      <w:keepNext/>
      <w:keepLines/>
      <w:numPr>
        <w:ilvl w:val="3"/>
        <w:numId w:val="1"/>
      </w:numPr>
      <w:outlineLvl w:val="3"/>
    </w:pPr>
    <w:rPr>
      <w:rFonts w:ascii="Cambria" w:eastAsia="Times New Roman" w:hAnsi="Cambria"/>
      <w:bCs/>
      <w:i/>
      <w:iCs/>
    </w:rPr>
  </w:style>
  <w:style w:type="paragraph" w:styleId="Ttulo5">
    <w:name w:val="heading 5"/>
    <w:basedOn w:val="Normal"/>
    <w:next w:val="Normal"/>
    <w:link w:val="Ttulo5Char"/>
    <w:uiPriority w:val="9"/>
    <w:rsid w:val="00624846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rsid w:val="00624846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4846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4846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4846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4846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624846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E82412"/>
    <w:rPr>
      <w:rFonts w:ascii="Times New Roman" w:eastAsia="Times New Roman" w:hAnsi="Times New Roman"/>
      <w:bCs/>
      <w:i/>
      <w:sz w:val="24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624846"/>
    <w:rPr>
      <w:rFonts w:ascii="Cambria" w:eastAsia="Times New Roman" w:hAnsi="Cambria" w:cs="Times New Roman"/>
      <w:bCs/>
      <w:i/>
      <w:iCs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624846"/>
    <w:rPr>
      <w:rFonts w:ascii="Cambria" w:eastAsia="Times New Roman" w:hAnsi="Cambria" w:cs="Times New Roman"/>
      <w:color w:val="243F60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4846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4846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4846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484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Legenda">
    <w:name w:val="caption"/>
    <w:basedOn w:val="Normal"/>
    <w:next w:val="Normal"/>
    <w:uiPriority w:val="35"/>
    <w:qFormat/>
    <w:rsid w:val="00E82412"/>
    <w:pPr>
      <w:spacing w:line="240" w:lineRule="auto"/>
    </w:pPr>
    <w:rPr>
      <w:b/>
      <w:bCs/>
      <w:sz w:val="20"/>
      <w:szCs w:val="18"/>
    </w:rPr>
  </w:style>
  <w:style w:type="paragraph" w:styleId="PargrafodaLista">
    <w:name w:val="List Paragraph"/>
    <w:basedOn w:val="Normal"/>
    <w:uiPriority w:val="34"/>
    <w:rsid w:val="00624846"/>
    <w:pPr>
      <w:ind w:left="720"/>
      <w:contextualSpacing/>
    </w:pPr>
  </w:style>
  <w:style w:type="table" w:styleId="Tabelacomgrade">
    <w:name w:val="Table Grid"/>
    <w:basedOn w:val="Tabelanormal"/>
    <w:rsid w:val="0023199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25F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F14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0D72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0D72A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7617C"/>
    <w:pPr>
      <w:tabs>
        <w:tab w:val="center" w:pos="4252"/>
        <w:tab w:val="right" w:pos="8504"/>
      </w:tabs>
      <w:spacing w:line="240" w:lineRule="auto"/>
    </w:pPr>
  </w:style>
  <w:style w:type="paragraph" w:styleId="Sumrio1">
    <w:name w:val="toc 1"/>
    <w:basedOn w:val="Normal"/>
    <w:next w:val="Normal"/>
    <w:autoRedefine/>
    <w:uiPriority w:val="39"/>
    <w:semiHidden/>
    <w:unhideWhenUsed/>
    <w:rsid w:val="0057617C"/>
    <w:pPr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57617C"/>
    <w:pPr>
      <w:spacing w:after="100" w:line="240" w:lineRule="auto"/>
      <w:ind w:left="24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57617C"/>
    <w:pPr>
      <w:spacing w:after="100" w:line="240" w:lineRule="auto"/>
      <w:ind w:left="480"/>
    </w:pPr>
  </w:style>
  <w:style w:type="character" w:customStyle="1" w:styleId="CabealhoChar">
    <w:name w:val="Cabeçalho Char"/>
    <w:basedOn w:val="Fontepargpadro"/>
    <w:link w:val="Cabealho"/>
    <w:uiPriority w:val="99"/>
    <w:rsid w:val="0057617C"/>
    <w:rPr>
      <w:rFonts w:ascii="Times New Roman" w:hAnsi="Times New Roman"/>
      <w:sz w:val="24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7617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617C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dor\Desktop\MODELO%20DE%20FORMATA&#199;&#195;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5EF27-46F7-47DC-94E8-81532488A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FORMATAÇÃO 2.dotx</Template>
  <TotalTime>27</TotalTime>
  <Pages>29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RAIDAN PAIVA AMORIM</dc:creator>
  <cp:lastModifiedBy>RPA</cp:lastModifiedBy>
  <cp:revision>4</cp:revision>
  <cp:lastPrinted>2016-02-16T17:26:00Z</cp:lastPrinted>
  <dcterms:created xsi:type="dcterms:W3CDTF">2017-09-20T14:08:00Z</dcterms:created>
  <dcterms:modified xsi:type="dcterms:W3CDTF">2017-09-20T14:34:00Z</dcterms:modified>
</cp:coreProperties>
</file>