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F9" w:rsidRPr="00FD0CDF" w:rsidRDefault="0027004F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</w:t>
      </w:r>
      <w:r w:rsidR="00F230F9" w:rsidRPr="00FD0CDF">
        <w:rPr>
          <w:rFonts w:ascii="Arial" w:hAnsi="Arial" w:cs="Arial"/>
        </w:rPr>
        <w:t xml:space="preserve"> – TERRACAP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 w:rsidR="00A90FA2"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F230F9" w:rsidRDefault="00F230F9" w:rsidP="00F230F9">
      <w:pPr>
        <w:rPr>
          <w:rFonts w:ascii="Arial" w:hAnsi="Arial" w:cs="Arial"/>
        </w:rPr>
      </w:pPr>
    </w:p>
    <w:p w:rsidR="00A90FA2" w:rsidRPr="00FD0CDF" w:rsidRDefault="00A90FA2" w:rsidP="00F230F9">
      <w:pPr>
        <w:rPr>
          <w:rFonts w:ascii="Arial" w:hAnsi="Arial" w:cs="Arial"/>
        </w:rPr>
      </w:pPr>
    </w:p>
    <w:p w:rsid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 w:rsidR="002E35B9">
        <w:rPr>
          <w:rFonts w:ascii="Arial" w:hAnsi="Arial" w:cs="Arial"/>
        </w:rPr>
        <w:t>EIA</w:t>
      </w:r>
    </w:p>
    <w:p w:rsidR="002E35B9" w:rsidRPr="003115D6" w:rsidRDefault="002E35B9" w:rsidP="003115D6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 w:rsidR="00DA145B">
        <w:rPr>
          <w:rFonts w:ascii="Arial" w:hAnsi="Arial" w:cs="Arial"/>
        </w:rPr>
        <w:t>PLANTAS</w:t>
      </w:r>
    </w:p>
    <w:p w:rsidR="003115D6" w:rsidRDefault="003115D6" w:rsidP="00F230F9">
      <w:pPr>
        <w:rPr>
          <w:rFonts w:ascii="Arial" w:hAnsi="Arial" w:cs="Arial"/>
        </w:rPr>
      </w:pPr>
    </w:p>
    <w:p w:rsidR="003115D6" w:rsidRDefault="003115D6" w:rsidP="00F230F9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</w:t>
      </w:r>
      <w:r w:rsidR="003C6231">
        <w:rPr>
          <w:rFonts w:ascii="Arial" w:hAnsi="Arial" w:cs="Arial"/>
          <w:b/>
        </w:rPr>
        <w:t>V</w:t>
      </w:r>
      <w:r w:rsidR="00E14285" w:rsidRPr="00E14285">
        <w:rPr>
          <w:rFonts w:ascii="Arial" w:hAnsi="Arial" w:cs="Arial"/>
          <w:b/>
        </w:rPr>
        <w:t xml:space="preserve"> – </w:t>
      </w:r>
      <w:r w:rsidR="003C6231">
        <w:rPr>
          <w:rFonts w:ascii="Arial" w:hAnsi="Arial" w:cs="Arial"/>
          <w:b/>
        </w:rPr>
        <w:t>Plantas</w:t>
      </w:r>
    </w:p>
    <w:p w:rsidR="00705AE0" w:rsidRPr="00901DB1" w:rsidRDefault="00705AE0" w:rsidP="0005751B">
      <w:pPr>
        <w:rPr>
          <w:rFonts w:ascii="Arial" w:hAnsi="Arial" w:cs="Arial"/>
          <w:b/>
          <w:u w:val="single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2E35B9" w:rsidP="00FD0CDF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</w:t>
      </w:r>
      <w:r w:rsidR="0005751B">
        <w:rPr>
          <w:rFonts w:ascii="Arial" w:hAnsi="Arial" w:cs="Arial"/>
        </w:rPr>
        <w:t xml:space="preserve"> PARA O PARCELAMENTO DE SOLO URBANO </w:t>
      </w:r>
      <w:r w:rsidR="00E95146">
        <w:rPr>
          <w:rFonts w:ascii="Arial" w:hAnsi="Arial" w:cs="Arial"/>
        </w:rPr>
        <w:t xml:space="preserve">DE INTERESSE SOCIAL </w:t>
      </w:r>
      <w:r w:rsidR="0005751B">
        <w:rPr>
          <w:rFonts w:ascii="Arial" w:hAnsi="Arial" w:cs="Arial"/>
        </w:rPr>
        <w:t xml:space="preserve">DENOMINADO </w:t>
      </w:r>
      <w:r w:rsidR="00E95146">
        <w:rPr>
          <w:rFonts w:ascii="Arial" w:hAnsi="Arial" w:cs="Arial"/>
        </w:rPr>
        <w:t xml:space="preserve">RESIDENCIAL </w:t>
      </w:r>
      <w:r>
        <w:rPr>
          <w:rFonts w:ascii="Arial" w:hAnsi="Arial" w:cs="Arial"/>
        </w:rPr>
        <w:t>SOBRADINHO</w:t>
      </w: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D0CDF" w:rsidP="00F230F9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</w:t>
      </w:r>
      <w:r w:rsidR="00F230F9" w:rsidRPr="008B242A">
        <w:rPr>
          <w:rFonts w:ascii="Arial" w:hAnsi="Arial" w:cs="Arial"/>
          <w:u w:val="single"/>
        </w:rPr>
        <w:t xml:space="preserve"> TÉCNICO</w:t>
      </w:r>
      <w:r w:rsidR="00F230F9" w:rsidRPr="008B242A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253752" w:rsidRDefault="00F230F9" w:rsidP="00F230F9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 w:rsidR="00A90FA2">
        <w:rPr>
          <w:rFonts w:ascii="Arial" w:hAnsi="Arial" w:cs="Arial"/>
          <w:b/>
        </w:rPr>
        <w:t>Setembro</w:t>
      </w:r>
      <w:r w:rsidR="00E95146">
        <w:rPr>
          <w:rFonts w:ascii="Arial" w:hAnsi="Arial" w:cs="Arial"/>
          <w:b/>
        </w:rPr>
        <w:t xml:space="preserve"> de </w:t>
      </w:r>
      <w:proofErr w:type="gramStart"/>
      <w:r w:rsidR="00E95146">
        <w:rPr>
          <w:rFonts w:ascii="Arial" w:hAnsi="Arial" w:cs="Arial"/>
          <w:b/>
        </w:rPr>
        <w:t>2017</w:t>
      </w:r>
      <w:proofErr w:type="gramEnd"/>
    </w:p>
    <w:p w:rsidR="005469BE" w:rsidRPr="0027004F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27004F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27004F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5469BE" w:rsidRPr="0027004F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94649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94649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5469BE" w:rsidRPr="0094649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25911351"/>
      <w:bookmarkEnd w:id="0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E95146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5469BE" w:rsidRPr="0005751B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A45BED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A45BED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5469BE" w:rsidRPr="00A45BED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5469BE" w:rsidRPr="00A45BED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A45BED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Pr="009149B0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Default="005469BE" w:rsidP="005469BE">
      <w:pPr>
        <w:jc w:val="center"/>
        <w:rPr>
          <w:rFonts w:ascii="Arial" w:hAnsi="Arial" w:cs="Arial"/>
          <w:b/>
          <w:sz w:val="28"/>
          <w:szCs w:val="28"/>
        </w:rPr>
      </w:pPr>
    </w:p>
    <w:p w:rsidR="005469BE" w:rsidRDefault="005469BE" w:rsidP="005469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5469BE" w:rsidRDefault="005469BE" w:rsidP="005469BE">
      <w:pPr>
        <w:jc w:val="center"/>
        <w:rPr>
          <w:rFonts w:ascii="Arial" w:hAnsi="Arial" w:cs="Arial"/>
          <w:b/>
        </w:rPr>
      </w:pPr>
    </w:p>
    <w:p w:rsidR="005469BE" w:rsidRPr="008B242A" w:rsidRDefault="005469BE" w:rsidP="00F230F9">
      <w:pPr>
        <w:jc w:val="center"/>
        <w:rPr>
          <w:rFonts w:ascii="Arial" w:hAnsi="Arial" w:cs="Arial"/>
          <w:b/>
        </w:rPr>
      </w:pPr>
      <w:bookmarkStart w:id="1" w:name="_GoBack"/>
      <w:bookmarkEnd w:id="1"/>
    </w:p>
    <w:sectPr w:rsidR="005469BE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E7B" w:rsidRDefault="00470E7B" w:rsidP="00F230F9">
      <w:pPr>
        <w:spacing w:line="240" w:lineRule="auto"/>
      </w:pPr>
      <w:r>
        <w:separator/>
      </w:r>
    </w:p>
  </w:endnote>
  <w:endnote w:type="continuationSeparator" w:id="0">
    <w:p w:rsidR="00470E7B" w:rsidRDefault="00470E7B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E7B" w:rsidRDefault="00470E7B" w:rsidP="00F230F9">
      <w:pPr>
        <w:spacing w:line="240" w:lineRule="auto"/>
      </w:pPr>
      <w:r>
        <w:separator/>
      </w:r>
    </w:p>
  </w:footnote>
  <w:footnote w:type="continuationSeparator" w:id="0">
    <w:p w:rsidR="00470E7B" w:rsidRDefault="00470E7B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814F3D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2254F84B" wp14:editId="30C61ED4">
                <wp:extent cx="1920272" cy="5238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45AD0"/>
    <w:rsid w:val="00052C03"/>
    <w:rsid w:val="00053D7D"/>
    <w:rsid w:val="0005751B"/>
    <w:rsid w:val="00064C16"/>
    <w:rsid w:val="000B6B6C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3C6231"/>
    <w:rsid w:val="004241C2"/>
    <w:rsid w:val="00470E7B"/>
    <w:rsid w:val="004C75C5"/>
    <w:rsid w:val="00503381"/>
    <w:rsid w:val="005469BE"/>
    <w:rsid w:val="005B75E1"/>
    <w:rsid w:val="006325DD"/>
    <w:rsid w:val="00682CB5"/>
    <w:rsid w:val="006A03DC"/>
    <w:rsid w:val="00705AE0"/>
    <w:rsid w:val="00711FB0"/>
    <w:rsid w:val="00730128"/>
    <w:rsid w:val="00814F3D"/>
    <w:rsid w:val="00820751"/>
    <w:rsid w:val="00895FB3"/>
    <w:rsid w:val="008B242A"/>
    <w:rsid w:val="008B6989"/>
    <w:rsid w:val="008C39A0"/>
    <w:rsid w:val="008D01A7"/>
    <w:rsid w:val="00907A9E"/>
    <w:rsid w:val="009149B0"/>
    <w:rsid w:val="00927793"/>
    <w:rsid w:val="00946490"/>
    <w:rsid w:val="00983793"/>
    <w:rsid w:val="00985BD6"/>
    <w:rsid w:val="00987175"/>
    <w:rsid w:val="00A45BED"/>
    <w:rsid w:val="00A90FA2"/>
    <w:rsid w:val="00AA09B1"/>
    <w:rsid w:val="00B05E9B"/>
    <w:rsid w:val="00B3240C"/>
    <w:rsid w:val="00B5512E"/>
    <w:rsid w:val="00BD5E74"/>
    <w:rsid w:val="00BE3E1F"/>
    <w:rsid w:val="00BF2EF5"/>
    <w:rsid w:val="00BF6133"/>
    <w:rsid w:val="00C1792F"/>
    <w:rsid w:val="00CC3A70"/>
    <w:rsid w:val="00CD41C9"/>
    <w:rsid w:val="00D609B1"/>
    <w:rsid w:val="00D62607"/>
    <w:rsid w:val="00D62E89"/>
    <w:rsid w:val="00DA145B"/>
    <w:rsid w:val="00DD5A86"/>
    <w:rsid w:val="00E00C24"/>
    <w:rsid w:val="00E14285"/>
    <w:rsid w:val="00E95146"/>
    <w:rsid w:val="00F230F9"/>
    <w:rsid w:val="00FA4597"/>
    <w:rsid w:val="00FC457B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6B8D3-2943-4F26-87EC-9D535F45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1</TotalTime>
  <Pages>2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4</cp:revision>
  <cp:lastPrinted>2015-06-19T08:05:00Z</cp:lastPrinted>
  <dcterms:created xsi:type="dcterms:W3CDTF">2017-09-19T18:09:00Z</dcterms:created>
  <dcterms:modified xsi:type="dcterms:W3CDTF">2017-09-21T19:56:00Z</dcterms:modified>
</cp:coreProperties>
</file>